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77EFB" w14:textId="57C1DB49" w:rsidR="002C0799" w:rsidRPr="00BC4D38" w:rsidRDefault="002C0799" w:rsidP="00882E42">
      <w:pPr>
        <w:ind w:left="2880" w:firstLine="720"/>
        <w:jc w:val="center"/>
        <w:rPr>
          <w:rFonts w:asciiTheme="minorHAnsi" w:hAnsiTheme="minorHAnsi" w:cstheme="minorHAnsi"/>
          <w:sz w:val="28"/>
          <w:szCs w:val="28"/>
        </w:rPr>
      </w:pPr>
      <w:r w:rsidRPr="00BC4D38">
        <w:rPr>
          <w:rFonts w:asciiTheme="minorHAnsi" w:hAnsiTheme="minorHAnsi" w:cstheme="minorHAnsi"/>
          <w:sz w:val="28"/>
          <w:szCs w:val="28"/>
        </w:rPr>
        <w:t>Vážená pani doktorka,</w:t>
      </w:r>
    </w:p>
    <w:p w14:paraId="396F5E84" w14:textId="4306693E" w:rsidR="002C0799" w:rsidRPr="00BC4D38" w:rsidRDefault="002C0799" w:rsidP="00882E42">
      <w:pPr>
        <w:ind w:left="3600"/>
        <w:jc w:val="center"/>
        <w:rPr>
          <w:rFonts w:asciiTheme="minorHAnsi" w:hAnsiTheme="minorHAnsi" w:cstheme="minorHAnsi"/>
          <w:sz w:val="28"/>
          <w:szCs w:val="28"/>
        </w:rPr>
      </w:pPr>
      <w:r w:rsidRPr="00BC4D38">
        <w:rPr>
          <w:rFonts w:asciiTheme="minorHAnsi" w:hAnsiTheme="minorHAnsi" w:cstheme="minorHAnsi"/>
          <w:sz w:val="28"/>
          <w:szCs w:val="28"/>
        </w:rPr>
        <w:t>vážený pán doktor,</w:t>
      </w:r>
    </w:p>
    <w:p w14:paraId="2B0E8FE5" w14:textId="77777777" w:rsidR="00893246" w:rsidRPr="00BC4D38" w:rsidRDefault="00893246" w:rsidP="00882E42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40AB8974" w14:textId="77777777" w:rsidR="002C0799" w:rsidRPr="00BC4D38" w:rsidRDefault="002C0799" w:rsidP="00CF2F0B">
      <w:pPr>
        <w:ind w:left="2880" w:firstLine="720"/>
        <w:jc w:val="center"/>
        <w:rPr>
          <w:rFonts w:asciiTheme="minorHAnsi" w:hAnsiTheme="minorHAnsi" w:cstheme="minorHAnsi"/>
          <w:sz w:val="28"/>
          <w:szCs w:val="28"/>
        </w:rPr>
      </w:pPr>
      <w:r w:rsidRPr="00BC4D38">
        <w:rPr>
          <w:rFonts w:asciiTheme="minorHAnsi" w:hAnsiTheme="minorHAnsi" w:cstheme="minorHAnsi"/>
          <w:sz w:val="28"/>
          <w:szCs w:val="28"/>
        </w:rPr>
        <w:t>dovoľujeme si Vás pozvať na</w:t>
      </w:r>
    </w:p>
    <w:p w14:paraId="0FC4FB24" w14:textId="77777777" w:rsidR="002C0799" w:rsidRPr="00BC4D38" w:rsidRDefault="002C0799" w:rsidP="00CF2F0B">
      <w:pPr>
        <w:ind w:left="2880" w:firstLine="720"/>
        <w:jc w:val="center"/>
        <w:rPr>
          <w:rFonts w:asciiTheme="minorHAnsi" w:hAnsiTheme="minorHAnsi" w:cstheme="minorHAnsi"/>
          <w:sz w:val="28"/>
          <w:szCs w:val="28"/>
        </w:rPr>
      </w:pPr>
      <w:r w:rsidRPr="00BC4D38">
        <w:rPr>
          <w:rFonts w:asciiTheme="minorHAnsi" w:hAnsiTheme="minorHAnsi" w:cstheme="minorHAnsi"/>
          <w:sz w:val="28"/>
          <w:szCs w:val="28"/>
        </w:rPr>
        <w:t>odborný seminár:</w:t>
      </w:r>
    </w:p>
    <w:p w14:paraId="59BBB969" w14:textId="0DBA26B7" w:rsidR="00CF2F0B" w:rsidRPr="00BC4D38" w:rsidRDefault="008935C1" w:rsidP="00CF0DD1">
      <w:pPr>
        <w:ind w:left="4320"/>
        <w:jc w:val="center"/>
        <w:rPr>
          <w:rFonts w:asciiTheme="minorHAnsi" w:hAnsiTheme="minorHAnsi" w:cstheme="minorHAnsi"/>
          <w:sz w:val="28"/>
          <w:szCs w:val="28"/>
          <w:lang w:eastAsia="sk-SK"/>
        </w:rPr>
      </w:pPr>
      <w:r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Manažment pacienta s</w:t>
      </w:r>
      <w:r w:rsidR="00CF0DD1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 </w:t>
      </w:r>
      <w:proofErr w:type="spellStart"/>
      <w:r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onko</w:t>
      </w:r>
      <w:r w:rsidR="00FC5C8E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hematolo</w:t>
      </w:r>
      <w:r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gickými</w:t>
      </w:r>
      <w:proofErr w:type="spellEnd"/>
      <w:r w:rsidR="00CF0DD1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 xml:space="preserve"> </w:t>
      </w:r>
      <w:r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malignitami,</w:t>
      </w:r>
    </w:p>
    <w:p w14:paraId="21B7DBAD" w14:textId="2F0FD87F" w:rsidR="00CF0DD1" w:rsidRPr="00BC4D38" w:rsidRDefault="00CF28F8" w:rsidP="00CF2F0B">
      <w:pPr>
        <w:ind w:left="2160" w:firstLine="720"/>
        <w:jc w:val="center"/>
        <w:rPr>
          <w:rFonts w:asciiTheme="minorHAnsi" w:hAnsiTheme="minorHAnsi" w:cstheme="minorHAnsi"/>
          <w:sz w:val="28"/>
          <w:szCs w:val="28"/>
          <w:lang w:eastAsia="sk-SK"/>
        </w:rPr>
      </w:pPr>
      <w:r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       </w:t>
      </w:r>
      <w:r w:rsidR="00050928"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           </w:t>
      </w:r>
      <w:r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  </w:t>
      </w:r>
      <w:r w:rsidR="002C0799" w:rsidRPr="00BC4D38">
        <w:rPr>
          <w:rFonts w:asciiTheme="minorHAnsi" w:hAnsiTheme="minorHAnsi" w:cstheme="minorHAnsi"/>
          <w:sz w:val="28"/>
          <w:szCs w:val="28"/>
          <w:lang w:eastAsia="sk-SK"/>
        </w:rPr>
        <w:t>ktorý sa uskutoční</w:t>
      </w:r>
      <w:r w:rsidR="00CF2F0B"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 </w:t>
      </w:r>
    </w:p>
    <w:p w14:paraId="2DEEA100" w14:textId="2996CE15" w:rsidR="008935C1" w:rsidRPr="00BC4D38" w:rsidRDefault="00CF28F8" w:rsidP="00CF2F0B">
      <w:pPr>
        <w:ind w:left="2160" w:firstLine="720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sk-SK"/>
        </w:rPr>
      </w:pPr>
      <w:r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 xml:space="preserve">       </w:t>
      </w:r>
      <w:r w:rsidR="00050928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 xml:space="preserve">      </w:t>
      </w:r>
      <w:r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 xml:space="preserve">  </w:t>
      </w:r>
      <w:r w:rsidR="007A07F6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14</w:t>
      </w:r>
      <w:r w:rsidR="008935C1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 xml:space="preserve">. </w:t>
      </w:r>
      <w:r w:rsidR="007A07F6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marca</w:t>
      </w:r>
      <w:r w:rsidR="008935C1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 xml:space="preserve"> 202</w:t>
      </w:r>
      <w:r w:rsidR="0057500A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3</w:t>
      </w:r>
      <w:r w:rsidR="008935C1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 xml:space="preserve"> o 1</w:t>
      </w:r>
      <w:r w:rsidR="0057500A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5</w:t>
      </w:r>
      <w:r w:rsidR="008935C1" w:rsidRPr="00BC4D38">
        <w:rPr>
          <w:rFonts w:asciiTheme="minorHAnsi" w:hAnsiTheme="minorHAnsi" w:cstheme="minorHAnsi"/>
          <w:b/>
          <w:bCs/>
          <w:sz w:val="28"/>
          <w:szCs w:val="28"/>
          <w:lang w:eastAsia="sk-SK"/>
        </w:rPr>
        <w:t>:30 hod.</w:t>
      </w:r>
    </w:p>
    <w:p w14:paraId="36A351F8" w14:textId="7EA2739E" w:rsidR="008935C1" w:rsidRPr="00BC4D38" w:rsidRDefault="00924AA4" w:rsidP="00086459">
      <w:pPr>
        <w:ind w:left="21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          </w:t>
      </w:r>
      <w:r w:rsidR="00CF28F8"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     </w:t>
      </w:r>
      <w:r w:rsidR="00050928"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     </w:t>
      </w:r>
      <w:r w:rsidR="00CF28F8"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 </w:t>
      </w:r>
      <w:r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 </w:t>
      </w:r>
      <w:r w:rsidR="008935C1" w:rsidRPr="00BC4D38">
        <w:rPr>
          <w:rFonts w:asciiTheme="minorHAnsi" w:hAnsiTheme="minorHAnsi" w:cstheme="minorHAnsi"/>
          <w:sz w:val="28"/>
          <w:szCs w:val="28"/>
          <w:lang w:eastAsia="sk-SK"/>
        </w:rPr>
        <w:t>v</w:t>
      </w:r>
      <w:r w:rsidR="002C704C" w:rsidRPr="00BC4D38">
        <w:rPr>
          <w:rFonts w:asciiTheme="minorHAnsi" w:hAnsiTheme="minorHAnsi" w:cstheme="minorHAnsi"/>
          <w:sz w:val="28"/>
          <w:szCs w:val="28"/>
          <w:lang w:eastAsia="sk-SK"/>
        </w:rPr>
        <w:t xml:space="preserve"> hoteli </w:t>
      </w:r>
      <w:proofErr w:type="spellStart"/>
      <w:r w:rsidR="002C704C" w:rsidRPr="00BC4D38">
        <w:rPr>
          <w:rFonts w:asciiTheme="minorHAnsi" w:hAnsiTheme="minorHAnsi" w:cstheme="minorHAnsi"/>
          <w:sz w:val="28"/>
          <w:szCs w:val="28"/>
          <w:lang w:eastAsia="sk-SK"/>
        </w:rPr>
        <w:t>Mousson</w:t>
      </w:r>
      <w:proofErr w:type="spellEnd"/>
      <w:r w:rsidR="002545C3" w:rsidRPr="00BC4D38">
        <w:rPr>
          <w:rFonts w:asciiTheme="minorHAnsi" w:hAnsiTheme="minorHAnsi" w:cstheme="minorHAnsi"/>
          <w:sz w:val="28"/>
          <w:szCs w:val="28"/>
          <w:lang w:eastAsia="sk-SK"/>
        </w:rPr>
        <w:t>,</w:t>
      </w:r>
      <w:r w:rsidR="002545C3" w:rsidRPr="00BC4D38">
        <w:rPr>
          <w:rFonts w:asciiTheme="minorHAnsi" w:hAnsiTheme="minorHAnsi" w:cstheme="minorHAnsi"/>
          <w:color w:val="20253B"/>
          <w:sz w:val="28"/>
          <w:szCs w:val="28"/>
          <w:shd w:val="clear" w:color="auto" w:fill="FFFFFF"/>
        </w:rPr>
        <w:t xml:space="preserve"> Ul. </w:t>
      </w:r>
      <w:proofErr w:type="spellStart"/>
      <w:r w:rsidR="002545C3" w:rsidRPr="00BC4D38">
        <w:rPr>
          <w:rFonts w:asciiTheme="minorHAnsi" w:hAnsiTheme="minorHAnsi" w:cstheme="minorHAnsi"/>
          <w:color w:val="20253B"/>
          <w:sz w:val="28"/>
          <w:szCs w:val="28"/>
          <w:shd w:val="clear" w:color="auto" w:fill="FFFFFF"/>
        </w:rPr>
        <w:t>T.J.Moussona</w:t>
      </w:r>
      <w:proofErr w:type="spellEnd"/>
      <w:r w:rsidR="002545C3" w:rsidRPr="00BC4D38">
        <w:rPr>
          <w:rFonts w:asciiTheme="minorHAnsi" w:hAnsiTheme="minorHAnsi" w:cstheme="minorHAnsi"/>
          <w:color w:val="20253B"/>
          <w:sz w:val="28"/>
          <w:szCs w:val="28"/>
          <w:shd w:val="clear" w:color="auto" w:fill="FFFFFF"/>
        </w:rPr>
        <w:t xml:space="preserve"> 1, Michalovce</w:t>
      </w:r>
      <w:r w:rsidR="00182E8D">
        <w:rPr>
          <w:rFonts w:asciiTheme="minorHAnsi" w:hAnsiTheme="minorHAnsi" w:cstheme="minorHAnsi"/>
          <w:color w:val="20253B"/>
          <w:sz w:val="28"/>
          <w:szCs w:val="28"/>
          <w:shd w:val="clear" w:color="auto" w:fill="FFFFFF"/>
        </w:rPr>
        <w:t>.</w:t>
      </w:r>
    </w:p>
    <w:p w14:paraId="3E177F49" w14:textId="0EB7E4C5" w:rsidR="002C0799" w:rsidRPr="00AD1985" w:rsidRDefault="002C0799" w:rsidP="00CF2F0B">
      <w:pPr>
        <w:ind w:left="2160" w:firstLine="720"/>
        <w:jc w:val="center"/>
        <w:rPr>
          <w:b/>
          <w:bCs/>
          <w:sz w:val="28"/>
          <w:szCs w:val="28"/>
        </w:rPr>
      </w:pPr>
    </w:p>
    <w:p w14:paraId="73DA6A0C" w14:textId="77777777" w:rsidR="00DF748A" w:rsidRDefault="00DF748A" w:rsidP="00862747">
      <w:pPr>
        <w:rPr>
          <w:b/>
          <w:bCs/>
          <w:sz w:val="28"/>
          <w:szCs w:val="28"/>
        </w:rPr>
      </w:pPr>
    </w:p>
    <w:p w14:paraId="1B1C29D5" w14:textId="4834AC52" w:rsidR="003A212F" w:rsidRDefault="00862747" w:rsidP="003A212F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 xml:space="preserve">Predsedajúci: </w:t>
      </w:r>
      <w:r w:rsidR="003A212F">
        <w:rPr>
          <w:b/>
          <w:bCs/>
          <w:sz w:val="28"/>
          <w:szCs w:val="28"/>
        </w:rPr>
        <w:t>MUDr. Natália Štecová</w:t>
      </w:r>
      <w:r w:rsidR="003A212F">
        <w:rPr>
          <w:b/>
          <w:bCs/>
          <w:sz w:val="28"/>
          <w:szCs w:val="28"/>
        </w:rPr>
        <w:t>,</w:t>
      </w:r>
      <w:r w:rsidR="003A212F" w:rsidRPr="003A212F">
        <w:rPr>
          <w:b/>
          <w:bCs/>
          <w:sz w:val="28"/>
          <w:szCs w:val="28"/>
        </w:rPr>
        <w:t xml:space="preserve"> </w:t>
      </w:r>
      <w:r w:rsidR="003A212F">
        <w:rPr>
          <w:b/>
          <w:bCs/>
          <w:sz w:val="28"/>
          <w:szCs w:val="28"/>
        </w:rPr>
        <w:t>MUDr. Ivana Tresová</w:t>
      </w:r>
    </w:p>
    <w:p w14:paraId="1D318726" w14:textId="128AECAA" w:rsidR="00862747" w:rsidRDefault="00862747" w:rsidP="00862747">
      <w:pPr>
        <w:rPr>
          <w:rFonts w:eastAsia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Program:</w:t>
      </w:r>
    </w:p>
    <w:p w14:paraId="101A7F92" w14:textId="227492D0" w:rsidR="00862747" w:rsidRDefault="00862747" w:rsidP="00862747">
      <w:pPr>
        <w:rPr>
          <w:sz w:val="28"/>
          <w:szCs w:val="28"/>
          <w:lang w:val="en-US"/>
        </w:rPr>
      </w:pPr>
      <w:r>
        <w:rPr>
          <w:sz w:val="28"/>
          <w:szCs w:val="28"/>
        </w:rPr>
        <w:t>1</w:t>
      </w:r>
      <w:r w:rsidR="00550FE0">
        <w:rPr>
          <w:sz w:val="28"/>
          <w:szCs w:val="28"/>
        </w:rPr>
        <w:t>5</w:t>
      </w:r>
      <w:r>
        <w:rPr>
          <w:sz w:val="28"/>
          <w:szCs w:val="28"/>
        </w:rPr>
        <w:t>:</w:t>
      </w:r>
      <w:r w:rsidR="00AC7077">
        <w:rPr>
          <w:sz w:val="28"/>
          <w:szCs w:val="28"/>
        </w:rPr>
        <w:t>30</w:t>
      </w:r>
      <w:r>
        <w:rPr>
          <w:sz w:val="28"/>
          <w:szCs w:val="28"/>
        </w:rPr>
        <w:t>- 1</w:t>
      </w:r>
      <w:r w:rsidR="00550FE0">
        <w:rPr>
          <w:sz w:val="28"/>
          <w:szCs w:val="28"/>
        </w:rPr>
        <w:t>5</w:t>
      </w:r>
      <w:r>
        <w:rPr>
          <w:sz w:val="28"/>
          <w:szCs w:val="28"/>
        </w:rPr>
        <w:t>:</w:t>
      </w:r>
      <w:r w:rsidR="00AC7077">
        <w:rPr>
          <w:sz w:val="28"/>
          <w:szCs w:val="28"/>
        </w:rPr>
        <w:t>45</w:t>
      </w:r>
    </w:p>
    <w:p w14:paraId="639CB172" w14:textId="1B1F364A" w:rsidR="00862747" w:rsidRDefault="000B4A5F" w:rsidP="00862747">
      <w:pPr>
        <w:rPr>
          <w:sz w:val="28"/>
          <w:szCs w:val="28"/>
        </w:rPr>
      </w:pPr>
      <w:r>
        <w:rPr>
          <w:sz w:val="28"/>
          <w:szCs w:val="28"/>
        </w:rPr>
        <w:t xml:space="preserve">Úvod </w:t>
      </w:r>
      <w:r w:rsidR="00550FE0">
        <w:rPr>
          <w:sz w:val="28"/>
          <w:szCs w:val="28"/>
        </w:rPr>
        <w:t xml:space="preserve">do </w:t>
      </w:r>
      <w:r w:rsidR="00862747">
        <w:rPr>
          <w:sz w:val="28"/>
          <w:szCs w:val="28"/>
        </w:rPr>
        <w:t xml:space="preserve">chronickej </w:t>
      </w:r>
      <w:proofErr w:type="spellStart"/>
      <w:r w:rsidR="00862747">
        <w:rPr>
          <w:sz w:val="28"/>
          <w:szCs w:val="28"/>
        </w:rPr>
        <w:t>lymfocytovej</w:t>
      </w:r>
      <w:proofErr w:type="spellEnd"/>
      <w:r w:rsidR="00862747">
        <w:rPr>
          <w:sz w:val="28"/>
          <w:szCs w:val="28"/>
        </w:rPr>
        <w:t xml:space="preserve"> leukémie (CLL)</w:t>
      </w:r>
    </w:p>
    <w:p w14:paraId="0D503F1B" w14:textId="7CCF784D" w:rsidR="00862747" w:rsidRDefault="00862747" w:rsidP="00862747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MUDr. </w:t>
      </w:r>
      <w:r w:rsidR="00550FE0">
        <w:rPr>
          <w:b/>
          <w:bCs/>
          <w:sz w:val="28"/>
          <w:szCs w:val="28"/>
        </w:rPr>
        <w:t xml:space="preserve">Kamil </w:t>
      </w:r>
      <w:proofErr w:type="spellStart"/>
      <w:r w:rsidR="00550FE0">
        <w:rPr>
          <w:b/>
          <w:bCs/>
          <w:sz w:val="28"/>
          <w:szCs w:val="28"/>
        </w:rPr>
        <w:t>Diľ</w:t>
      </w:r>
      <w:proofErr w:type="spellEnd"/>
      <w:r>
        <w:rPr>
          <w:sz w:val="28"/>
          <w:szCs w:val="28"/>
        </w:rPr>
        <w:t xml:space="preserve"> </w:t>
      </w:r>
    </w:p>
    <w:p w14:paraId="5A91965F" w14:textId="77777777" w:rsidR="00862747" w:rsidRDefault="00862747" w:rsidP="00862747">
      <w:pPr>
        <w:rPr>
          <w:sz w:val="28"/>
          <w:szCs w:val="28"/>
        </w:rPr>
      </w:pPr>
    </w:p>
    <w:p w14:paraId="1E4290C2" w14:textId="044891D1" w:rsidR="00862747" w:rsidRDefault="00862747" w:rsidP="00862747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182E8D">
        <w:rPr>
          <w:sz w:val="28"/>
          <w:szCs w:val="28"/>
        </w:rPr>
        <w:t>5</w:t>
      </w:r>
      <w:r>
        <w:rPr>
          <w:sz w:val="28"/>
          <w:szCs w:val="28"/>
        </w:rPr>
        <w:t>:</w:t>
      </w:r>
      <w:r w:rsidR="00AC7077">
        <w:rPr>
          <w:sz w:val="28"/>
          <w:szCs w:val="28"/>
        </w:rPr>
        <w:t>45</w:t>
      </w:r>
      <w:r>
        <w:rPr>
          <w:sz w:val="28"/>
          <w:szCs w:val="28"/>
        </w:rPr>
        <w:t>-1</w:t>
      </w:r>
      <w:r w:rsidR="00182E8D">
        <w:rPr>
          <w:sz w:val="28"/>
          <w:szCs w:val="28"/>
        </w:rPr>
        <w:t>6</w:t>
      </w:r>
      <w:r>
        <w:rPr>
          <w:sz w:val="28"/>
          <w:szCs w:val="28"/>
        </w:rPr>
        <w:t>:</w:t>
      </w:r>
      <w:r w:rsidR="00AC7077">
        <w:rPr>
          <w:sz w:val="28"/>
          <w:szCs w:val="28"/>
        </w:rPr>
        <w:t>0</w:t>
      </w:r>
      <w:r>
        <w:rPr>
          <w:sz w:val="28"/>
          <w:szCs w:val="28"/>
        </w:rPr>
        <w:t>0</w:t>
      </w:r>
    </w:p>
    <w:p w14:paraId="7AB81892" w14:textId="77777777" w:rsidR="00862747" w:rsidRDefault="00862747" w:rsidP="00862747">
      <w:pPr>
        <w:rPr>
          <w:sz w:val="28"/>
          <w:szCs w:val="28"/>
        </w:rPr>
      </w:pPr>
      <w:r>
        <w:rPr>
          <w:sz w:val="28"/>
          <w:szCs w:val="28"/>
        </w:rPr>
        <w:t xml:space="preserve">Miesto </w:t>
      </w:r>
      <w:proofErr w:type="spellStart"/>
      <w:r>
        <w:rPr>
          <w:sz w:val="28"/>
          <w:szCs w:val="28"/>
        </w:rPr>
        <w:t>venetoklaxu</w:t>
      </w:r>
      <w:proofErr w:type="spellEnd"/>
      <w:r>
        <w:rPr>
          <w:sz w:val="28"/>
          <w:szCs w:val="28"/>
        </w:rPr>
        <w:t xml:space="preserve"> v liečbe doteraz neliečeného pacienta s CLL</w:t>
      </w:r>
    </w:p>
    <w:p w14:paraId="03939ECA" w14:textId="2E852527" w:rsidR="00862747" w:rsidRDefault="00862747" w:rsidP="00862747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 xml:space="preserve">MUDr. </w:t>
      </w:r>
      <w:r w:rsidR="007E58B6">
        <w:rPr>
          <w:b/>
          <w:bCs/>
          <w:sz w:val="28"/>
          <w:szCs w:val="28"/>
        </w:rPr>
        <w:t>N</w:t>
      </w:r>
      <w:r w:rsidR="005B288F">
        <w:rPr>
          <w:b/>
          <w:bCs/>
          <w:sz w:val="28"/>
          <w:szCs w:val="28"/>
        </w:rPr>
        <w:t>a</w:t>
      </w:r>
      <w:r w:rsidR="007E58B6">
        <w:rPr>
          <w:b/>
          <w:bCs/>
          <w:sz w:val="28"/>
          <w:szCs w:val="28"/>
        </w:rPr>
        <w:t>tália Štecová</w:t>
      </w:r>
    </w:p>
    <w:p w14:paraId="6BDE89D9" w14:textId="77777777" w:rsidR="00862747" w:rsidRDefault="00862747" w:rsidP="00862747">
      <w:pPr>
        <w:rPr>
          <w:sz w:val="28"/>
          <w:szCs w:val="28"/>
        </w:rPr>
      </w:pPr>
    </w:p>
    <w:p w14:paraId="535B2DB6" w14:textId="6F3576BD" w:rsidR="00862747" w:rsidRDefault="00862747" w:rsidP="00862747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182E8D">
        <w:rPr>
          <w:sz w:val="28"/>
          <w:szCs w:val="28"/>
        </w:rPr>
        <w:t>6</w:t>
      </w:r>
      <w:r>
        <w:rPr>
          <w:sz w:val="28"/>
          <w:szCs w:val="28"/>
        </w:rPr>
        <w:t>:</w:t>
      </w:r>
      <w:r w:rsidR="00AC7077">
        <w:rPr>
          <w:sz w:val="28"/>
          <w:szCs w:val="28"/>
        </w:rPr>
        <w:t>0</w:t>
      </w:r>
      <w:r w:rsidR="00182E8D">
        <w:rPr>
          <w:sz w:val="28"/>
          <w:szCs w:val="28"/>
        </w:rPr>
        <w:t>0</w:t>
      </w:r>
      <w:r>
        <w:rPr>
          <w:sz w:val="28"/>
          <w:szCs w:val="28"/>
        </w:rPr>
        <w:t>-1</w:t>
      </w:r>
      <w:r w:rsidR="00182E8D">
        <w:rPr>
          <w:sz w:val="28"/>
          <w:szCs w:val="28"/>
        </w:rPr>
        <w:t>6</w:t>
      </w:r>
      <w:r>
        <w:rPr>
          <w:sz w:val="28"/>
          <w:szCs w:val="28"/>
        </w:rPr>
        <w:t>:</w:t>
      </w:r>
      <w:r w:rsidR="00AC7077">
        <w:rPr>
          <w:sz w:val="28"/>
          <w:szCs w:val="28"/>
        </w:rPr>
        <w:t>15</w:t>
      </w:r>
    </w:p>
    <w:p w14:paraId="6BF57DE6" w14:textId="77777777" w:rsidR="00862747" w:rsidRDefault="00862747" w:rsidP="0086274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Venetoklax</w:t>
      </w:r>
      <w:proofErr w:type="spellEnd"/>
      <w:r>
        <w:rPr>
          <w:sz w:val="28"/>
          <w:szCs w:val="28"/>
        </w:rPr>
        <w:t xml:space="preserve"> v liečbe akútnej </w:t>
      </w:r>
      <w:proofErr w:type="spellStart"/>
      <w:r>
        <w:rPr>
          <w:sz w:val="28"/>
          <w:szCs w:val="28"/>
        </w:rPr>
        <w:t>myeloblastovej</w:t>
      </w:r>
      <w:proofErr w:type="spellEnd"/>
      <w:r>
        <w:rPr>
          <w:sz w:val="28"/>
          <w:szCs w:val="28"/>
        </w:rPr>
        <w:t xml:space="preserve"> leukémie</w:t>
      </w:r>
    </w:p>
    <w:p w14:paraId="43EBD824" w14:textId="77777777" w:rsidR="00862747" w:rsidRDefault="00862747" w:rsidP="00862747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MUDr. Ivana Tresová</w:t>
      </w:r>
    </w:p>
    <w:p w14:paraId="49CFB305" w14:textId="77777777" w:rsidR="00862747" w:rsidRDefault="00862747" w:rsidP="00862747">
      <w:pPr>
        <w:rPr>
          <w:sz w:val="28"/>
          <w:szCs w:val="28"/>
        </w:rPr>
      </w:pPr>
    </w:p>
    <w:p w14:paraId="4013ADC5" w14:textId="16231528" w:rsidR="00862747" w:rsidRDefault="00862747" w:rsidP="00862747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182E8D">
        <w:rPr>
          <w:sz w:val="28"/>
          <w:szCs w:val="28"/>
        </w:rPr>
        <w:t>6</w:t>
      </w:r>
      <w:r>
        <w:rPr>
          <w:sz w:val="28"/>
          <w:szCs w:val="28"/>
        </w:rPr>
        <w:t>:</w:t>
      </w:r>
      <w:r w:rsidR="00AC7077">
        <w:rPr>
          <w:sz w:val="28"/>
          <w:szCs w:val="28"/>
        </w:rPr>
        <w:t>15</w:t>
      </w:r>
      <w:r>
        <w:rPr>
          <w:sz w:val="28"/>
          <w:szCs w:val="28"/>
        </w:rPr>
        <w:t>-1</w:t>
      </w:r>
      <w:r w:rsidR="00AC7077">
        <w:rPr>
          <w:sz w:val="28"/>
          <w:szCs w:val="28"/>
        </w:rPr>
        <w:t>6:30</w:t>
      </w:r>
    </w:p>
    <w:p w14:paraId="4DFE2812" w14:textId="77777777" w:rsidR="00862747" w:rsidRDefault="00862747" w:rsidP="0086274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Diskusia a záver</w:t>
      </w:r>
    </w:p>
    <w:p w14:paraId="2A541BA6" w14:textId="77777777" w:rsidR="00862747" w:rsidRDefault="00862747" w:rsidP="00862747">
      <w:pPr>
        <w:snapToGrid w:val="0"/>
        <w:spacing w:before="330"/>
        <w:rPr>
          <w:sz w:val="28"/>
          <w:szCs w:val="28"/>
          <w:lang w:val="x-none" w:eastAsia="sk-SK"/>
        </w:rPr>
      </w:pPr>
      <w:r>
        <w:rPr>
          <w:sz w:val="28"/>
          <w:szCs w:val="28"/>
          <w:lang w:val="x-none" w:eastAsia="sk-SK"/>
        </w:rPr>
        <w:t>Tešíme sa na stretnutie s Vami!</w:t>
      </w:r>
    </w:p>
    <w:p w14:paraId="2A20581C" w14:textId="77777777" w:rsidR="00182E8D" w:rsidRDefault="00182E8D" w:rsidP="00893246">
      <w:pPr>
        <w:snapToGrid w:val="0"/>
        <w:spacing w:before="352"/>
        <w:rPr>
          <w:sz w:val="28"/>
          <w:szCs w:val="28"/>
          <w:lang w:eastAsia="sk-SK"/>
        </w:rPr>
      </w:pPr>
    </w:p>
    <w:p w14:paraId="3A59B666" w14:textId="77777777" w:rsidR="00DF748A" w:rsidRDefault="00DF748A" w:rsidP="00893246">
      <w:pPr>
        <w:snapToGrid w:val="0"/>
        <w:spacing w:before="352"/>
        <w:rPr>
          <w:sz w:val="28"/>
          <w:szCs w:val="28"/>
          <w:lang w:eastAsia="sk-SK"/>
        </w:rPr>
      </w:pPr>
    </w:p>
    <w:p w14:paraId="6D613D50" w14:textId="35E0EA63" w:rsidR="007F5B63" w:rsidRPr="005F79BB" w:rsidRDefault="00862747" w:rsidP="00893246">
      <w:pPr>
        <w:snapToGrid w:val="0"/>
        <w:spacing w:before="352"/>
      </w:pPr>
      <w:r>
        <w:rPr>
          <w:sz w:val="28"/>
          <w:szCs w:val="28"/>
          <w:lang w:eastAsia="sk-SK"/>
        </w:rPr>
        <w:t>Odborné p</w:t>
      </w:r>
      <w:proofErr w:type="spellStart"/>
      <w:r>
        <w:rPr>
          <w:sz w:val="28"/>
          <w:szCs w:val="28"/>
          <w:lang w:val="x-none" w:eastAsia="sk-SK"/>
        </w:rPr>
        <w:t>odujatie</w:t>
      </w:r>
      <w:proofErr w:type="spellEnd"/>
      <w:r>
        <w:rPr>
          <w:sz w:val="28"/>
          <w:szCs w:val="28"/>
          <w:lang w:val="x-none" w:eastAsia="sk-SK"/>
        </w:rPr>
        <w:t xml:space="preserve"> je organizované s podporou spoločnosti </w:t>
      </w:r>
      <w:proofErr w:type="spellStart"/>
      <w:r>
        <w:rPr>
          <w:sz w:val="28"/>
          <w:szCs w:val="28"/>
          <w:lang w:val="x-none" w:eastAsia="sk-SK"/>
        </w:rPr>
        <w:t>AbbVie</w:t>
      </w:r>
      <w:proofErr w:type="spellEnd"/>
      <w:r>
        <w:rPr>
          <w:sz w:val="28"/>
          <w:szCs w:val="28"/>
          <w:lang w:val="x-none" w:eastAsia="sk-SK"/>
        </w:rPr>
        <w:t xml:space="preserve"> s.r.o.</w:t>
      </w:r>
      <w:r>
        <w:rPr>
          <w:sz w:val="28"/>
          <w:szCs w:val="28"/>
          <w:lang w:eastAsia="sk-SK"/>
        </w:rPr>
        <w:t xml:space="preserve"> </w:t>
      </w:r>
      <w:r>
        <w:rPr>
          <w:sz w:val="28"/>
          <w:szCs w:val="28"/>
        </w:rPr>
        <w:t>a je zaradené do kontinuálneho medicínskeho vzdelávania. Jeho súčasťou bude občerstvenie.</w:t>
      </w:r>
    </w:p>
    <w:sectPr w:rsidR="007F5B63" w:rsidRPr="005F79BB" w:rsidSect="00247254">
      <w:headerReference w:type="default" r:id="rId10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B29D3" w14:textId="77777777" w:rsidR="007E7C5B" w:rsidRDefault="007E7C5B" w:rsidP="00590471">
      <w:r>
        <w:separator/>
      </w:r>
    </w:p>
  </w:endnote>
  <w:endnote w:type="continuationSeparator" w:id="0">
    <w:p w14:paraId="55A7D77E" w14:textId="77777777" w:rsidR="007E7C5B" w:rsidRDefault="007E7C5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3C1BA" w14:textId="77777777" w:rsidR="007E7C5B" w:rsidRDefault="007E7C5B" w:rsidP="00590471">
      <w:r>
        <w:separator/>
      </w:r>
    </w:p>
  </w:footnote>
  <w:footnote w:type="continuationSeparator" w:id="0">
    <w:p w14:paraId="6DBC46D4" w14:textId="77777777" w:rsidR="007E7C5B" w:rsidRDefault="007E7C5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AEEF2" w14:textId="77777777" w:rsidR="00590471" w:rsidRPr="009A737F" w:rsidRDefault="00310F17" w:rsidP="00060042">
    <w:pPr>
      <w:pStyle w:val="Zkladntext"/>
    </w:pPr>
    <w:r w:rsidRPr="009A737F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FEA2E9D" wp14:editId="260AF7DB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67D74A" id="Skupina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UCqJ5QmBp4Ei0eRYHlAq&#10;ooGJROVYHibH8oBSEQ1MJCrH8jA5lodyLCGwekE5lofJsTygVHIbmBzLQzmWEHhVUCSaHMtDOZYQ&#10;eBooEk2O5aEcSwg8DRSJJsfyUI4lBJYGyrE8TI7loRxLCDwNFIkmx/JQjiUEngaKRJNjeSjHEgJP&#10;A0WiybE8lGMJgaeBItHkWB7KsYTA0eCpHEsIvAyEY3maHMtTOZYQeBrI7Pw0OZanciwh8DSQ2flp&#10;cixP5VhC4Gkg68SnybE8lWMJgaeBrBOf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fvt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r+1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t/f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7R2pepHF1UKZHfSxOKLrjscrL4es8JaOqE9oIEYHff61uOIr0oFlEAGIHQ1/T&#10;YQPmr85/x2DovUdJhOXrLCp36ne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9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Bt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HaJtWC6cl0Mdor8T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6/oSMdVoVsxBkax4nP2/l7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Z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L+IUgatbew6K/Wb8B4+rghuZbE+5goLpuaf3s8O/Y+qF&#10;iXxr8eOAwEbK9TPR4I3Lao6UKtstJSf6JRVXze6m+zRfykMwkmn2x+hnIdJ5m2YoxnmH1X8l3yFd&#10;QK1tYr9EPJ1S8VLKUZePpXg3SlUI0P5XJjY5Qodl/pAweesXeSD50WUXPM5/P87xe5xSPVIr89zq&#10;JEBqSpnJSWC99ZVBu65gVOXR1Pr6yj7RGuU4GG4DgEypiiTc0xpeZKxIvyE6+qSZchJ+Ie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q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KAUiksTwg8DRSJJsfy&#10;gFIRDUwkKsfyMDmWB5SKaGAiUTmWh8mxPJRjCYHVC8qxPEyO5QGlUtvA5FgeyrGEwKuCItHkWB7K&#10;sYTA00CRaHIsD+VYQuBpoEg0OZaHciwhsDRQjuVhciwP5VhC4GmgSDQ5lodyLCHwNFAkmhzLQzmW&#10;EHgaKBJNjuWhHEsIPA0UiSbH8lCOJQSOBk/lWELgZSAcy9PkWJ7KsYTA00Bm56fJsTyVYwmBp4HM&#10;zk+TY3kqxxICTwPxE58mx/JUjiUEngbiJz5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9A737F">
      <w:rPr>
        <w:noProof/>
        <w:lang w:bidi="sk-S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A985CE6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3460B6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1EA1AF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78A6DE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C22EEE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4D57A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CEC58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56A94E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E27816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155A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8745D0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1673CB0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650132188">
    <w:abstractNumId w:val="10"/>
  </w:num>
  <w:num w:numId="2" w16cid:durableId="731125484">
    <w:abstractNumId w:val="11"/>
  </w:num>
  <w:num w:numId="3" w16cid:durableId="1050768902">
    <w:abstractNumId w:val="9"/>
  </w:num>
  <w:num w:numId="4" w16cid:durableId="376322476">
    <w:abstractNumId w:val="12"/>
  </w:num>
  <w:num w:numId="5" w16cid:durableId="150217569">
    <w:abstractNumId w:val="13"/>
  </w:num>
  <w:num w:numId="6" w16cid:durableId="1850290388">
    <w:abstractNumId w:val="8"/>
  </w:num>
  <w:num w:numId="7" w16cid:durableId="221066310">
    <w:abstractNumId w:val="3"/>
  </w:num>
  <w:num w:numId="8" w16cid:durableId="1301375473">
    <w:abstractNumId w:val="2"/>
  </w:num>
  <w:num w:numId="9" w16cid:durableId="1021737701">
    <w:abstractNumId w:val="1"/>
  </w:num>
  <w:num w:numId="10" w16cid:durableId="320740813">
    <w:abstractNumId w:val="0"/>
  </w:num>
  <w:num w:numId="11" w16cid:durableId="2135324009">
    <w:abstractNumId w:val="7"/>
  </w:num>
  <w:num w:numId="12" w16cid:durableId="918028739">
    <w:abstractNumId w:val="6"/>
  </w:num>
  <w:num w:numId="13" w16cid:durableId="1693873132">
    <w:abstractNumId w:val="5"/>
  </w:num>
  <w:num w:numId="14" w16cid:durableId="1709988590">
    <w:abstractNumId w:val="4"/>
  </w:num>
  <w:num w:numId="15" w16cid:durableId="7671198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799"/>
    <w:rsid w:val="00050928"/>
    <w:rsid w:val="00060042"/>
    <w:rsid w:val="00086459"/>
    <w:rsid w:val="0008685D"/>
    <w:rsid w:val="00090860"/>
    <w:rsid w:val="000B4A5F"/>
    <w:rsid w:val="00112FD7"/>
    <w:rsid w:val="00150ABD"/>
    <w:rsid w:val="00182E8D"/>
    <w:rsid w:val="001946FC"/>
    <w:rsid w:val="00222466"/>
    <w:rsid w:val="00247254"/>
    <w:rsid w:val="0024753C"/>
    <w:rsid w:val="002545C3"/>
    <w:rsid w:val="00276026"/>
    <w:rsid w:val="002B4549"/>
    <w:rsid w:val="002C0799"/>
    <w:rsid w:val="002C704C"/>
    <w:rsid w:val="00310F17"/>
    <w:rsid w:val="00322A46"/>
    <w:rsid w:val="003326CB"/>
    <w:rsid w:val="00353B60"/>
    <w:rsid w:val="00376291"/>
    <w:rsid w:val="00380FD1"/>
    <w:rsid w:val="00383D02"/>
    <w:rsid w:val="00385DE7"/>
    <w:rsid w:val="003A212F"/>
    <w:rsid w:val="003D1B71"/>
    <w:rsid w:val="004E158A"/>
    <w:rsid w:val="00550FE0"/>
    <w:rsid w:val="00565C77"/>
    <w:rsid w:val="0056708E"/>
    <w:rsid w:val="0057500A"/>
    <w:rsid w:val="005801E5"/>
    <w:rsid w:val="00590471"/>
    <w:rsid w:val="005B288F"/>
    <w:rsid w:val="005D01FA"/>
    <w:rsid w:val="005F79BB"/>
    <w:rsid w:val="00653E17"/>
    <w:rsid w:val="006A08E8"/>
    <w:rsid w:val="006D79A8"/>
    <w:rsid w:val="006E6BB7"/>
    <w:rsid w:val="0072353B"/>
    <w:rsid w:val="00736023"/>
    <w:rsid w:val="007575B6"/>
    <w:rsid w:val="007825C9"/>
    <w:rsid w:val="007A07F6"/>
    <w:rsid w:val="007B3C81"/>
    <w:rsid w:val="007D67CA"/>
    <w:rsid w:val="007E58B6"/>
    <w:rsid w:val="007E668F"/>
    <w:rsid w:val="007E7C5B"/>
    <w:rsid w:val="007F5B63"/>
    <w:rsid w:val="00803A0A"/>
    <w:rsid w:val="00846CB9"/>
    <w:rsid w:val="008566AA"/>
    <w:rsid w:val="00862747"/>
    <w:rsid w:val="00882E42"/>
    <w:rsid w:val="00893246"/>
    <w:rsid w:val="008935C1"/>
    <w:rsid w:val="008A1E6E"/>
    <w:rsid w:val="008C024F"/>
    <w:rsid w:val="008C2CFC"/>
    <w:rsid w:val="00912DC8"/>
    <w:rsid w:val="00924AA4"/>
    <w:rsid w:val="009475DC"/>
    <w:rsid w:val="00967B93"/>
    <w:rsid w:val="00990E92"/>
    <w:rsid w:val="009A737F"/>
    <w:rsid w:val="009D090F"/>
    <w:rsid w:val="009E36D1"/>
    <w:rsid w:val="00A31464"/>
    <w:rsid w:val="00A31B16"/>
    <w:rsid w:val="00A33613"/>
    <w:rsid w:val="00A47A8D"/>
    <w:rsid w:val="00AA27EE"/>
    <w:rsid w:val="00AC6C7E"/>
    <w:rsid w:val="00AC7077"/>
    <w:rsid w:val="00B4158A"/>
    <w:rsid w:val="00B6466C"/>
    <w:rsid w:val="00B92E2B"/>
    <w:rsid w:val="00BB1B5D"/>
    <w:rsid w:val="00BC22C7"/>
    <w:rsid w:val="00BC4D38"/>
    <w:rsid w:val="00BD195A"/>
    <w:rsid w:val="00C07240"/>
    <w:rsid w:val="00C14078"/>
    <w:rsid w:val="00C328AF"/>
    <w:rsid w:val="00CE1E3D"/>
    <w:rsid w:val="00CF0DD1"/>
    <w:rsid w:val="00CF28F8"/>
    <w:rsid w:val="00CF2F0B"/>
    <w:rsid w:val="00D053FA"/>
    <w:rsid w:val="00D32CDB"/>
    <w:rsid w:val="00D84AF6"/>
    <w:rsid w:val="00DC3F0A"/>
    <w:rsid w:val="00DD285A"/>
    <w:rsid w:val="00DF748A"/>
    <w:rsid w:val="00E26AED"/>
    <w:rsid w:val="00E50FC7"/>
    <w:rsid w:val="00E73AB8"/>
    <w:rsid w:val="00E90A60"/>
    <w:rsid w:val="00ED47F7"/>
    <w:rsid w:val="00EE7E09"/>
    <w:rsid w:val="00F0223C"/>
    <w:rsid w:val="00F3235D"/>
    <w:rsid w:val="00F32393"/>
    <w:rsid w:val="00F878BD"/>
    <w:rsid w:val="00FC5C8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15590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rsid w:val="009A737F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9A737F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rsid w:val="009A737F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A737F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A737F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A737F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A737F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A737F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A737F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A737F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9A737F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9A737F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9A737F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9A737F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9A737F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9A737F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A737F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9A737F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9A737F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9A7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Zkladntext"/>
    <w:next w:val="Normlny"/>
    <w:link w:val="NzovChar"/>
    <w:uiPriority w:val="10"/>
    <w:qFormat/>
    <w:rsid w:val="009A737F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9A737F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9A737F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tumy">
    <w:name w:val="Dátumy"/>
    <w:basedOn w:val="Zkladntext"/>
    <w:qFormat/>
    <w:rsid w:val="009A737F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9A737F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9A737F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9A737F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9A737F"/>
    <w:rPr>
      <w:rFonts w:ascii="Calibri" w:hAnsi="Calibri" w:cs="Calibri"/>
    </w:rPr>
  </w:style>
  <w:style w:type="paragraph" w:styleId="Bezriadkovania">
    <w:name w:val="No Spacing"/>
    <w:uiPriority w:val="1"/>
    <w:rsid w:val="009A737F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Predvolenpsmoodseku"/>
    <w:link w:val="Nadpis2"/>
    <w:uiPriority w:val="9"/>
    <w:rsid w:val="009A737F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Sksenosti">
    <w:name w:val="Skúsenosti"/>
    <w:basedOn w:val="Normlny"/>
    <w:qFormat/>
    <w:rsid w:val="009A737F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Zoznamsodrkami">
    <w:name w:val="List Bullet"/>
    <w:basedOn w:val="Normlny"/>
    <w:uiPriority w:val="99"/>
    <w:rsid w:val="009A737F"/>
    <w:pPr>
      <w:numPr>
        <w:numId w:val="3"/>
      </w:numPr>
      <w:contextualSpacing/>
    </w:pPr>
  </w:style>
  <w:style w:type="paragraph" w:customStyle="1" w:styleId="Nzovkoly">
    <w:name w:val="Názov školy"/>
    <w:basedOn w:val="Normlny"/>
    <w:uiPriority w:val="1"/>
    <w:rsid w:val="009A737F"/>
    <w:rPr>
      <w:b/>
    </w:rPr>
  </w:style>
  <w:style w:type="character" w:customStyle="1" w:styleId="Zmienka1">
    <w:name w:val="Zmienka1"/>
    <w:basedOn w:val="Predvolenpsmoodseku"/>
    <w:uiPriority w:val="99"/>
    <w:semiHidden/>
    <w:unhideWhenUsed/>
    <w:rsid w:val="009A737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9A737F"/>
    <w:pPr>
      <w:numPr>
        <w:numId w:val="4"/>
      </w:numPr>
    </w:pPr>
  </w:style>
  <w:style w:type="numbering" w:styleId="1ai">
    <w:name w:val="Outline List 1"/>
    <w:basedOn w:val="Bezzoznamu"/>
    <w:uiPriority w:val="99"/>
    <w:semiHidden/>
    <w:unhideWhenUsed/>
    <w:rsid w:val="009A737F"/>
    <w:pPr>
      <w:numPr>
        <w:numId w:val="5"/>
      </w:numPr>
    </w:pPr>
  </w:style>
  <w:style w:type="character" w:styleId="KdHTML">
    <w:name w:val="HTML Code"/>
    <w:basedOn w:val="Predvolenpsmoodseku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9A737F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9A737F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9A737F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9A737F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9A737F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9A737F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9A737F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A737F"/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9A737F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9A737F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9A737F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9A737F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9A737F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9A737F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9A737F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9A737F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9A737F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9A737F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9A737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9A737F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9A737F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9A737F"/>
  </w:style>
  <w:style w:type="character" w:styleId="Nzovknihy">
    <w:name w:val="Book Title"/>
    <w:basedOn w:val="Predvolenpsmoodseku"/>
    <w:uiPriority w:val="33"/>
    <w:semiHidden/>
    <w:rsid w:val="009A737F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9A737F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9A73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9A737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9A737F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9A737F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9A737F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9A737F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9A737F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9A737F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9A737F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9A737F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9A737F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9A737F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9A737F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9A737F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9A737F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9A737F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9A737F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9A737F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9A737F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9A737F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9A737F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9A737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9A737F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9A737F"/>
  </w:style>
  <w:style w:type="paragraph" w:styleId="Textmakra">
    <w:name w:val="macro"/>
    <w:link w:val="TextmakraChar"/>
    <w:uiPriority w:val="99"/>
    <w:semiHidden/>
    <w:unhideWhenUsed/>
    <w:rsid w:val="009A737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9A737F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9A737F"/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9A737F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9A737F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9A737F"/>
    <w:pPr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9A737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9A73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9A737F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9A737F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A737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A737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A737F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9A737F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A737F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737F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9A737F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9A737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9A737F"/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9A737F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A737F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A737F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A737F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A737F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A737F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A737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A737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9A737F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9A73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9A737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9A737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9A737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9A737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9A737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9A737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9A737F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9A737F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9A737F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9A737F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A737F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9A737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9A737F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9A737F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9A737F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9A737F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9A737F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9A737F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9A737F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9A737F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9A737F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9A737F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9A737F"/>
    <w:pPr>
      <w:spacing w:after="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9A737F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9A737F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9A737F"/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9A737F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9A737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9A737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9A737F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9A737F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9A737F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9A737F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9A737F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9A737F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9A737F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9A737F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9A737F"/>
  </w:style>
  <w:style w:type="character" w:customStyle="1" w:styleId="OslovenieChar">
    <w:name w:val="Oslovenie Char"/>
    <w:basedOn w:val="Predvolenpsmoodseku"/>
    <w:link w:val="Oslovenie"/>
    <w:uiPriority w:val="99"/>
    <w:semiHidden/>
    <w:rsid w:val="009A737F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9A737F"/>
    <w:pPr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9A737F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9A737F"/>
    <w:pPr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9A737F"/>
    <w:pPr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9A737F"/>
    <w:pPr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9A737F"/>
    <w:pPr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9A737F"/>
    <w:pPr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9A737F"/>
    <w:pPr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9A737F"/>
    <w:pPr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9A737F"/>
    <w:pPr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9A737F"/>
    <w:pPr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9A737F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9A737F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A737F"/>
    <w:rPr>
      <w:rFonts w:ascii="Consolas" w:hAnsi="Consolas" w:cs="Calibri"/>
      <w:sz w:val="21"/>
      <w:szCs w:val="21"/>
    </w:rPr>
  </w:style>
  <w:style w:type="paragraph" w:styleId="Zver">
    <w:name w:val="Closing"/>
    <w:basedOn w:val="Normlny"/>
    <w:link w:val="ZverChar"/>
    <w:uiPriority w:val="99"/>
    <w:semiHidden/>
    <w:unhideWhenUsed/>
    <w:rsid w:val="009A737F"/>
    <w:pPr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9A737F"/>
    <w:rPr>
      <w:rFonts w:ascii="Calibri" w:hAnsi="Calibri" w:cs="Calibri"/>
    </w:rPr>
  </w:style>
  <w:style w:type="table" w:styleId="Mriekatabuky1">
    <w:name w:val="Table Grid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9A73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9A737F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A737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9A737F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9A737F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9A737F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iPriority w:val="99"/>
    <w:semiHidden/>
    <w:unhideWhenUsed/>
    <w:rsid w:val="009A737F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9A737F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9A737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7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amx\AppData\Local\Microsoft\Office\16.0\DTS\sk-SK%7bC4E04035-919A-4060-9B61-C88217B4C88A%7d\%7b1B122A5B-79B3-4013-8DDE-2EEDFC12E9E6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3911A799F8F8448D4D9031329D2629" ma:contentTypeVersion="11" ma:contentTypeDescription="Umožňuje vytvoriť nový dokument." ma:contentTypeScope="" ma:versionID="aeee6ba3433640c12023b7a5ec7fcc61">
  <xsd:schema xmlns:xsd="http://www.w3.org/2001/XMLSchema" xmlns:xs="http://www.w3.org/2001/XMLSchema" xmlns:p="http://schemas.microsoft.com/office/2006/metadata/properties" xmlns:ns2="33b1f70d-0584-4872-8090-59231bb758ff" xmlns:ns3="ee962151-c15a-4563-a710-42175422ed60" targetNamespace="http://schemas.microsoft.com/office/2006/metadata/properties" ma:root="true" ma:fieldsID="84f61749536f5f1db71a304fb31ddfde" ns2:_="" ns3:_="">
    <xsd:import namespace="33b1f70d-0584-4872-8090-59231bb758ff"/>
    <xsd:import namespace="ee962151-c15a-4563-a710-42175422e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1f70d-0584-4872-8090-59231bb75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2fd476db-f1ec-4d7b-84bc-bce220c7e8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962151-c15a-4563-a710-42175422ed6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2a0279-b5e4-4f55-b17f-5df27e842a41}" ma:internalName="TaxCatchAll" ma:showField="CatchAllData" ma:web="ee962151-c15a-4563-a710-42175422ed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1f70d-0584-4872-8090-59231bb758ff">
      <Terms xmlns="http://schemas.microsoft.com/office/infopath/2007/PartnerControls"/>
    </lcf76f155ced4ddcb4097134ff3c332f>
    <TaxCatchAll xmlns="ee962151-c15a-4563-a710-42175422ed60" xsi:nil="true"/>
  </documentManagement>
</p:properties>
</file>

<file path=customXml/itemProps1.xml><?xml version="1.0" encoding="utf-8"?>
<ds:datastoreItem xmlns:ds="http://schemas.openxmlformats.org/officeDocument/2006/customXml" ds:itemID="{4A7E8AEC-1DA3-4EFE-917C-66124B5FB0C0}"/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397ffd50-725f-47b4-a796-f1a34bcd73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{1B122A5B-79B3-4013-8DDE-2EEDFC12E9E6}tf78128832_win32</Template>
  <TotalTime>0</TotalTime>
  <Pages>1</Pages>
  <Words>106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2022-11-09T09:45:00Z</dcterms:created>
  <dcterms:modified xsi:type="dcterms:W3CDTF">2023-03-01T11:50:00Z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0x0101007649DE39C9C8D6498A923A39997FB666</vt:lpwstr>
  </property>
</Properties>
</file>